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178" w:rsidRDefault="00D06178" w:rsidP="007D5317">
      <w:pPr>
        <w:pStyle w:val="Header"/>
        <w:jc w:val="center"/>
      </w:pPr>
      <w:r w:rsidRPr="008559FB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ISSUE 42 COVER header RGB" style="width:104.25pt;height:54pt;visibility:visible">
            <v:imagedata r:id="rId7" o:title=""/>
          </v:shape>
        </w:pic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  </w:t>
      </w:r>
      <w:r w:rsidRPr="008559FB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 id="Picture 3" o:spid="_x0000_i1026" type="#_x0000_t75" alt="Yakity Yak Diavlo flat black22" style="width:96pt;height:45pt;visibility:visible">
            <v:imagedata r:id="rId8" o:title=""/>
          </v:shape>
        </w:pic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Pr="008559FB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 id="Picture 2" o:spid="_x0000_i1027" type="#_x0000_t75" alt="C&amp;K Colour Logo Black Rim Hi Res copy" style="width:150.75pt;height:48pt;visibility:visible">
            <v:imagedata r:id="rId9" o:title=""/>
          </v:shape>
        </w:pict>
      </w:r>
    </w:p>
    <w:p w:rsidR="00D06178" w:rsidRPr="007D5317" w:rsidRDefault="00D06178" w:rsidP="007D5317">
      <w:pPr>
        <w:pStyle w:val="Heading1"/>
        <w:rPr>
          <w:b/>
          <w:bCs/>
          <w:sz w:val="40"/>
          <w:szCs w:val="40"/>
        </w:rPr>
      </w:pPr>
      <w:r w:rsidRPr="007D5317">
        <w:rPr>
          <w:b/>
          <w:bCs/>
          <w:sz w:val="40"/>
          <w:szCs w:val="40"/>
        </w:rPr>
        <w:t xml:space="preserve">2 Minute </w:t>
      </w:r>
      <w:smartTag w:uri="urn:schemas-microsoft-com:office:smarttags" w:element="stockticker">
        <w:r w:rsidRPr="007D5317">
          <w:rPr>
            <w:b/>
            <w:bCs/>
            <w:sz w:val="40"/>
            <w:szCs w:val="40"/>
          </w:rPr>
          <w:t>Form</w:t>
        </w:r>
      </w:smartTag>
    </w:p>
    <w:p w:rsidR="00D06178" w:rsidRPr="00926D88" w:rsidRDefault="00D06178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  <w:bCs/>
        </w:rPr>
        <w:t xml:space="preserve">Trip Name: </w:t>
      </w:r>
    </w:p>
    <w:p w:rsidR="00D06178" w:rsidRPr="00926D88" w:rsidRDefault="00D06178" w:rsidP="007D5317">
      <w:pPr>
        <w:rPr>
          <w:rFonts w:ascii="Arial" w:hAnsi="Arial" w:cs="Arial"/>
          <w:b/>
          <w:bCs/>
        </w:rPr>
      </w:pPr>
      <w:r w:rsidRPr="00926D88">
        <w:rPr>
          <w:rFonts w:ascii="Arial" w:hAnsi="Arial" w:cs="Arial"/>
          <w:b/>
          <w:bCs/>
        </w:rPr>
        <w:t>Check-in Name and Phone:</w:t>
      </w:r>
    </w:p>
    <w:p w:rsidR="00D06178" w:rsidRDefault="00D06178" w:rsidP="007D5317">
      <w:pPr>
        <w:rPr>
          <w:rFonts w:ascii="Arial" w:hAnsi="Arial" w:cs="Arial"/>
          <w:b/>
          <w:bCs/>
        </w:rPr>
      </w:pPr>
      <w:r w:rsidRPr="00926D88">
        <w:rPr>
          <w:rFonts w:ascii="Arial" w:hAnsi="Arial" w:cs="Arial"/>
          <w:b/>
          <w:bCs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Branch: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D06178" w:rsidRPr="008559FB">
        <w:trPr>
          <w:trHeight w:val="454"/>
        </w:trPr>
        <w:tc>
          <w:tcPr>
            <w:tcW w:w="343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06178" w:rsidRPr="008559FB">
        <w:trPr>
          <w:trHeight w:val="454"/>
        </w:trPr>
        <w:tc>
          <w:tcPr>
            <w:tcW w:w="343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06178" w:rsidRPr="008559FB">
        <w:trPr>
          <w:trHeight w:val="454"/>
        </w:trPr>
        <w:tc>
          <w:tcPr>
            <w:tcW w:w="343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 xml:space="preserve">VHF </w:t>
            </w:r>
            <w:r w:rsidRPr="008559FB">
              <w:rPr>
                <w:rFonts w:ascii="Arial" w:hAnsi="Arial" w:cs="Arial"/>
                <w:sz w:val="18"/>
                <w:szCs w:val="18"/>
              </w:rPr>
              <w:t>Call Sign &amp;/or Vessel Name</w:t>
            </w:r>
          </w:p>
        </w:tc>
        <w:tc>
          <w:tcPr>
            <w:tcW w:w="5240" w:type="dxa"/>
            <w:gridSpan w:val="4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06178" w:rsidRPr="008559FB">
        <w:trPr>
          <w:trHeight w:val="677"/>
        </w:trPr>
        <w:tc>
          <w:tcPr>
            <w:tcW w:w="343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ind w:left="38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 xml:space="preserve">Vehicle </w:t>
            </w:r>
            <w:r w:rsidRPr="008559F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06178" w:rsidRPr="008559FB">
        <w:trPr>
          <w:trHeight w:val="1126"/>
        </w:trPr>
        <w:tc>
          <w:tcPr>
            <w:tcW w:w="343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>General Plan</w:t>
            </w:r>
          </w:p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8559FB">
              <w:rPr>
                <w:rFonts w:ascii="Arial" w:hAnsi="Arial" w:cs="Arial"/>
                <w:i/>
                <w:iCs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06178" w:rsidRPr="008559FB">
        <w:trPr>
          <w:trHeight w:val="454"/>
        </w:trPr>
        <w:tc>
          <w:tcPr>
            <w:tcW w:w="343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>Latest Time Off the Water</w:t>
            </w:r>
          </w:p>
        </w:tc>
        <w:tc>
          <w:tcPr>
            <w:tcW w:w="178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D06178" w:rsidRPr="008559FB" w:rsidRDefault="00D06178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D06178" w:rsidRPr="008559FB" w:rsidRDefault="00D06178" w:rsidP="007B6F6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smartTag w:uri="urn:schemas-microsoft-com:office:smarttags" w:element="stockticker">
              <w:r w:rsidRPr="008559FB">
                <w:rPr>
                  <w:rFonts w:ascii="Arial" w:hAnsi="Arial" w:cs="Arial"/>
                </w:rPr>
                <w:t>TMP</w:t>
              </w:r>
            </w:smartTag>
            <w:r w:rsidRPr="008559FB">
              <w:rPr>
                <w:rFonts w:ascii="Arial" w:hAnsi="Arial" w:cs="Arial"/>
              </w:rPr>
              <w:t xml:space="preserve">  used</w:t>
            </w:r>
            <w:r w:rsidRPr="008559FB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06178" w:rsidRPr="008559FB">
        <w:trPr>
          <w:trHeight w:val="454"/>
        </w:trPr>
        <w:tc>
          <w:tcPr>
            <w:tcW w:w="343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 xml:space="preserve">Tide/ </w:t>
            </w:r>
            <w:smartTag w:uri="urn:schemas-microsoft-com:office:smarttags" w:element="place">
              <w:smartTag w:uri="urn:schemas-microsoft-com:office:smarttags" w:element="PlaceName">
                <w:r w:rsidRPr="008559FB">
                  <w:rPr>
                    <w:rFonts w:ascii="Arial" w:hAnsi="Arial" w:cs="Arial"/>
                    <w:b/>
                    <w:bCs/>
                  </w:rPr>
                  <w:t>Forecast</w:t>
                </w:r>
              </w:smartTag>
              <w:r w:rsidRPr="008559FB">
                <w:rPr>
                  <w:rFonts w:ascii="Arial" w:hAnsi="Arial" w:cs="Arial"/>
                  <w:b/>
                  <w:bCs/>
                </w:rPr>
                <w:t xml:space="preserve"> </w:t>
              </w:r>
              <w:smartTag w:uri="urn:schemas-microsoft-com:office:smarttags" w:element="PlaceType">
                <w:r w:rsidRPr="008559FB">
                  <w:rPr>
                    <w:rFonts w:ascii="Arial" w:hAnsi="Arial" w:cs="Arial"/>
                    <w:b/>
                    <w:bCs/>
                  </w:rPr>
                  <w:t>Lake</w:t>
                </w:r>
              </w:smartTag>
            </w:smartTag>
            <w:r w:rsidRPr="008559FB">
              <w:rPr>
                <w:rFonts w:ascii="Arial" w:hAnsi="Arial" w:cs="Arial"/>
                <w:b/>
                <w:bCs/>
              </w:rPr>
              <w:t xml:space="preserve"> Level</w:t>
            </w:r>
          </w:p>
        </w:tc>
        <w:tc>
          <w:tcPr>
            <w:tcW w:w="178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8559FB">
              <w:rPr>
                <w:rFonts w:ascii="Arial" w:hAnsi="Arial" w:cs="Arial"/>
              </w:rPr>
              <w:t xml:space="preserve">Low </w:t>
            </w:r>
          </w:p>
        </w:tc>
        <w:tc>
          <w:tcPr>
            <w:tcW w:w="1726" w:type="dxa"/>
            <w:gridSpan w:val="2"/>
            <w:vAlign w:val="center"/>
          </w:tcPr>
          <w:p w:rsidR="00D06178" w:rsidRPr="008559FB" w:rsidRDefault="00D06178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8559FB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D06178" w:rsidRPr="008559FB" w:rsidRDefault="00D06178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8559FB">
              <w:rPr>
                <w:rFonts w:ascii="Arial" w:hAnsi="Arial" w:cs="Arial"/>
              </w:rPr>
              <w:t>Other</w:t>
            </w:r>
          </w:p>
        </w:tc>
        <w:tc>
          <w:tcPr>
            <w:tcW w:w="3260" w:type="dxa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06178" w:rsidRPr="008559FB">
        <w:trPr>
          <w:trHeight w:val="454"/>
        </w:trPr>
        <w:tc>
          <w:tcPr>
            <w:tcW w:w="3437" w:type="dxa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>Communications Carried</w:t>
            </w:r>
            <w:r w:rsidRPr="008559FB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D06178" w:rsidRPr="008559FB" w:rsidRDefault="00D06178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06178" w:rsidRPr="008559FB">
        <w:trPr>
          <w:trHeight w:val="454"/>
        </w:trPr>
        <w:tc>
          <w:tcPr>
            <w:tcW w:w="3437" w:type="dxa"/>
            <w:vAlign w:val="center"/>
          </w:tcPr>
          <w:p w:rsidR="00D06178" w:rsidRPr="008559FB" w:rsidRDefault="00D06178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D06178" w:rsidRPr="008559FB" w:rsidRDefault="00D06178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8559FB">
              <w:rPr>
                <w:rFonts w:ascii="Arial" w:hAnsi="Arial" w:cs="Arial"/>
              </w:rPr>
              <w:t>We will be communicating as a group on VHF Channel _____</w:t>
            </w:r>
          </w:p>
        </w:tc>
      </w:tr>
      <w:tr w:rsidR="00D06178" w:rsidRPr="008559FB">
        <w:trPr>
          <w:trHeight w:val="454"/>
        </w:trPr>
        <w:tc>
          <w:tcPr>
            <w:tcW w:w="3437" w:type="dxa"/>
            <w:vAlign w:val="center"/>
          </w:tcPr>
          <w:p w:rsidR="00D06178" w:rsidRPr="008559FB" w:rsidRDefault="00D06178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>Equipment Carried</w:t>
            </w:r>
          </w:p>
        </w:tc>
        <w:tc>
          <w:tcPr>
            <w:tcW w:w="11901" w:type="dxa"/>
            <w:gridSpan w:val="6"/>
            <w:vAlign w:val="center"/>
          </w:tcPr>
          <w:p w:rsidR="00D06178" w:rsidRPr="008559FB" w:rsidRDefault="00D06178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06178" w:rsidRPr="008559FB">
        <w:trPr>
          <w:trHeight w:val="542"/>
        </w:trPr>
        <w:tc>
          <w:tcPr>
            <w:tcW w:w="3437" w:type="dxa"/>
            <w:vAlign w:val="center"/>
          </w:tcPr>
          <w:p w:rsidR="00D06178" w:rsidRPr="008559FB" w:rsidRDefault="00D06178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b/>
                <w:bCs/>
              </w:rPr>
              <w:t>Trip Report</w:t>
            </w:r>
          </w:p>
          <w:p w:rsidR="00D06178" w:rsidRPr="008559FB" w:rsidRDefault="00D06178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559FB"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D06178" w:rsidRPr="008559FB" w:rsidRDefault="00D06178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D06178" w:rsidRDefault="00D06178">
      <w:r>
        <w:br w:type="page"/>
      </w:r>
    </w:p>
    <w:tbl>
      <w:tblPr>
        <w:tblW w:w="49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88"/>
        <w:gridCol w:w="2686"/>
        <w:gridCol w:w="865"/>
        <w:gridCol w:w="1724"/>
        <w:gridCol w:w="9"/>
        <w:gridCol w:w="3443"/>
        <w:gridCol w:w="56"/>
        <w:gridCol w:w="1211"/>
        <w:gridCol w:w="56"/>
        <w:gridCol w:w="125"/>
        <w:gridCol w:w="1245"/>
        <w:gridCol w:w="56"/>
        <w:gridCol w:w="146"/>
        <w:gridCol w:w="1423"/>
        <w:gridCol w:w="31"/>
      </w:tblGrid>
      <w:tr w:rsidR="00D06178" w:rsidRPr="008559FB" w:rsidTr="00FB630C">
        <w:trPr>
          <w:gridAfter w:val="1"/>
          <w:wAfter w:w="11" w:type="pct"/>
        </w:trPr>
        <w:tc>
          <w:tcPr>
            <w:tcW w:w="799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Activity</w:t>
            </w:r>
          </w:p>
        </w:tc>
        <w:tc>
          <w:tcPr>
            <w:tcW w:w="863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Club trip</w:t>
            </w:r>
          </w:p>
        </w:tc>
        <w:tc>
          <w:tcPr>
            <w:tcW w:w="278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Centre</w:t>
            </w:r>
          </w:p>
        </w:tc>
        <w:tc>
          <w:tcPr>
            <w:tcW w:w="554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smartTag w:uri="urn:schemas-microsoft-com:office:smarttags" w:element="stockticker">
              <w:r w:rsidRPr="008559FB">
                <w:t>Auckland</w:t>
              </w:r>
            </w:smartTag>
          </w:p>
        </w:tc>
        <w:tc>
          <w:tcPr>
            <w:tcW w:w="1127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 xml:space="preserve">Location </w:t>
            </w:r>
          </w:p>
        </w:tc>
        <w:tc>
          <w:tcPr>
            <w:tcW w:w="407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smartTag w:uri="urn:schemas-microsoft-com:office:smarttags" w:element="stockticker">
              <w:r w:rsidRPr="008559FB">
                <w:t>Auckland</w:t>
              </w:r>
            </w:smartTag>
          </w:p>
        </w:tc>
        <w:tc>
          <w:tcPr>
            <w:tcW w:w="458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Difficulty</w:t>
            </w:r>
            <w:r w:rsidRPr="008559FB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Beginners+</w:t>
            </w:r>
          </w:p>
        </w:tc>
      </w:tr>
      <w:tr w:rsidR="00D06178" w:rsidRPr="008559FB" w:rsidTr="00FB630C">
        <w:trPr>
          <w:gridAfter w:val="1"/>
          <w:wAfter w:w="11" w:type="pct"/>
        </w:trPr>
        <w:tc>
          <w:tcPr>
            <w:tcW w:w="799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Activity Description</w:t>
            </w:r>
          </w:p>
        </w:tc>
        <w:tc>
          <w:tcPr>
            <w:tcW w:w="1698" w:type="pct"/>
            <w:gridSpan w:val="4"/>
            <w:vAlign w:val="center"/>
          </w:tcPr>
          <w:p w:rsidR="00D06178" w:rsidRDefault="00D06178" w:rsidP="008559FB">
            <w:pPr>
              <w:spacing w:after="0" w:line="240" w:lineRule="auto"/>
            </w:pPr>
            <w:r w:rsidRPr="008559FB">
              <w:t xml:space="preserve">Launch at the boat ramp at </w:t>
            </w:r>
            <w:smartTag w:uri="urn:schemas-microsoft-com:office:smarttags" w:element="stockticker">
              <w:smartTag w:uri="urn:schemas-microsoft-com:office:smarttags" w:element="stockticker">
                <w:r w:rsidRPr="008559FB">
                  <w:t>Wenderholm</w:t>
                </w:r>
              </w:smartTag>
              <w:r w:rsidRPr="008559FB">
                <w:t xml:space="preserve"> </w:t>
              </w:r>
              <w:smartTag w:uri="urn:schemas-microsoft-com:office:smarttags" w:element="stockticker">
                <w:r w:rsidRPr="008559FB">
                  <w:t>Regional</w:t>
                </w:r>
              </w:smartTag>
              <w:r w:rsidRPr="008559FB">
                <w:t xml:space="preserve"> </w:t>
              </w:r>
              <w:smartTag w:uri="urn:schemas-microsoft-com:office:smarttags" w:element="stockticker">
                <w:r w:rsidRPr="008559FB">
                  <w:t>Park</w:t>
                </w:r>
              </w:smartTag>
            </w:smartTag>
            <w:r w:rsidRPr="008559FB">
              <w:t>.  Paddle up the estuary to Puhoi.  This can be one way, or return. You can also go in the other direction depending on the tides.</w:t>
            </w:r>
            <w:bookmarkStart w:id="0" w:name="_GoBack"/>
            <w:bookmarkEnd w:id="0"/>
          </w:p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1123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Leader qualification req.</w:t>
            </w:r>
            <w:r w:rsidRPr="008559FB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Trip leader</w:t>
            </w:r>
          </w:p>
        </w:tc>
        <w:tc>
          <w:tcPr>
            <w:tcW w:w="458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504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</w:tr>
      <w:tr w:rsidR="00D06178" w:rsidRPr="008559FB" w:rsidTr="00FB630C">
        <w:trPr>
          <w:gridAfter w:val="1"/>
          <w:wAfter w:w="11" w:type="pct"/>
          <w:trHeight w:val="270"/>
        </w:trPr>
        <w:tc>
          <w:tcPr>
            <w:tcW w:w="799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Get in Location</w:t>
            </w:r>
          </w:p>
        </w:tc>
        <w:tc>
          <w:tcPr>
            <w:tcW w:w="1698" w:type="pct"/>
            <w:gridSpan w:val="4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Wenderholm or Puhoi</w:t>
            </w:r>
          </w:p>
        </w:tc>
        <w:tc>
          <w:tcPr>
            <w:tcW w:w="1123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Chart/ Map no.</w:t>
            </w:r>
            <w:r w:rsidRPr="008559F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532</w:t>
            </w:r>
          </w:p>
        </w:tc>
        <w:tc>
          <w:tcPr>
            <w:tcW w:w="458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9km one way, or 18km return</w:t>
            </w:r>
          </w:p>
        </w:tc>
      </w:tr>
      <w:tr w:rsidR="00D06178" w:rsidRPr="008559FB" w:rsidTr="00FB630C">
        <w:trPr>
          <w:gridAfter w:val="1"/>
          <w:wAfter w:w="11" w:type="pct"/>
          <w:trHeight w:val="270"/>
        </w:trPr>
        <w:tc>
          <w:tcPr>
            <w:tcW w:w="799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Get out Location</w:t>
            </w:r>
          </w:p>
        </w:tc>
        <w:tc>
          <w:tcPr>
            <w:tcW w:w="1698" w:type="pct"/>
            <w:gridSpan w:val="4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Wenderholm or Puhoi</w:t>
            </w:r>
          </w:p>
        </w:tc>
        <w:tc>
          <w:tcPr>
            <w:tcW w:w="1123" w:type="pct"/>
            <w:gridSpan w:val="2"/>
            <w:tcBorders>
              <w:bottom w:val="single" w:sz="8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82 &amp; 16</w:t>
            </w:r>
          </w:p>
        </w:tc>
        <w:tc>
          <w:tcPr>
            <w:tcW w:w="458" w:type="pct"/>
            <w:gridSpan w:val="3"/>
            <w:tcBorders>
              <w:bottom w:val="single" w:sz="8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20,21,22</w:t>
            </w:r>
          </w:p>
        </w:tc>
      </w:tr>
      <w:tr w:rsidR="00D06178" w:rsidRPr="008559FB" w:rsidTr="00FB630C">
        <w:trPr>
          <w:gridAfter w:val="1"/>
          <w:wAfter w:w="11" w:type="pct"/>
          <w:trHeight w:val="436"/>
        </w:trPr>
        <w:tc>
          <w:tcPr>
            <w:tcW w:w="799" w:type="pct"/>
            <w:vMerge w:val="restar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 xml:space="preserve">Emergency get out </w:t>
            </w:r>
            <w:r w:rsidRPr="008559FB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No</w:t>
            </w:r>
            <w:r>
              <w:t>thing easy</w:t>
            </w:r>
            <w:r w:rsidRPr="008559FB">
              <w:t xml:space="preserve"> – banks are deep mangroves and mud</w:t>
            </w:r>
            <w:r>
              <w:t>. Part way up there is a jetty near a road that could possibly be used.</w:t>
            </w:r>
          </w:p>
        </w:tc>
        <w:tc>
          <w:tcPr>
            <w:tcW w:w="1123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smartTag w:uri="urn:schemas-microsoft-com:office:smarttags" w:element="stockticker">
              <w:r w:rsidRPr="008559FB">
                <w:t>Auckland</w:t>
              </w:r>
            </w:smartTag>
          </w:p>
        </w:tc>
        <w:tc>
          <w:tcPr>
            <w:tcW w:w="458" w:type="pct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*500</w:t>
            </w:r>
          </w:p>
          <w:p w:rsidR="00D06178" w:rsidRPr="008559FB" w:rsidRDefault="00D06178" w:rsidP="008559FB">
            <w:pPr>
              <w:spacing w:after="0" w:line="240" w:lineRule="auto"/>
              <w:ind w:firstLine="31"/>
            </w:pPr>
            <w:r w:rsidRPr="008559FB">
              <w:t>09 303 4303</w:t>
            </w:r>
          </w:p>
        </w:tc>
      </w:tr>
      <w:tr w:rsidR="00D06178" w:rsidRPr="008559FB" w:rsidTr="00FB630C">
        <w:trPr>
          <w:trHeight w:val="270"/>
        </w:trPr>
        <w:tc>
          <w:tcPr>
            <w:tcW w:w="799" w:type="pct"/>
            <w:vMerge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1698" w:type="pct"/>
            <w:gridSpan w:val="4"/>
            <w:vMerge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1106" w:type="pct"/>
            <w:tcBorders>
              <w:top w:val="single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Drinking Water</w:t>
            </w:r>
            <w:r w:rsidRPr="008559FB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2"/>
            <w:tcBorders>
              <w:top w:val="single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At the pub</w:t>
            </w:r>
          </w:p>
        </w:tc>
        <w:tc>
          <w:tcPr>
            <w:tcW w:w="458" w:type="pct"/>
            <w:gridSpan w:val="3"/>
            <w:tcBorders>
              <w:top w:val="single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Toilets</w:t>
            </w:r>
            <w:r w:rsidRPr="008559FB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Yes</w:t>
            </w:r>
          </w:p>
        </w:tc>
      </w:tr>
      <w:tr w:rsidR="00D06178" w:rsidRPr="008559FB" w:rsidTr="00FB630C">
        <w:tc>
          <w:tcPr>
            <w:tcW w:w="799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Emergency Response</w:t>
            </w:r>
          </w:p>
        </w:tc>
        <w:tc>
          <w:tcPr>
            <w:tcW w:w="1698" w:type="pct"/>
            <w:gridSpan w:val="4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Refer Emergency Response Booklet</w:t>
            </w:r>
          </w:p>
        </w:tc>
        <w:tc>
          <w:tcPr>
            <w:tcW w:w="1106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407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458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Parking</w:t>
            </w:r>
            <w:r w:rsidRPr="008559FB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Yes</w:t>
            </w:r>
          </w:p>
        </w:tc>
      </w:tr>
      <w:tr w:rsidR="00D06178" w:rsidRPr="008559FB" w:rsidTr="00FB630C">
        <w:tc>
          <w:tcPr>
            <w:tcW w:w="799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Specific Equipment Required</w:t>
            </w:r>
            <w:r w:rsidRPr="008559FB"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4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Usual kayaking safety gear</w:t>
            </w:r>
          </w:p>
        </w:tc>
        <w:tc>
          <w:tcPr>
            <w:tcW w:w="1106" w:type="pct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Working Communications equipment in this area</w:t>
            </w:r>
            <w:r w:rsidRPr="008559FB"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4"/>
            <w:tcBorders>
              <w:right w:val="nil"/>
            </w:tcBorders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Cell phone</w:t>
            </w:r>
          </w:p>
          <w:p w:rsidR="00D06178" w:rsidRPr="008559FB" w:rsidRDefault="00D06178" w:rsidP="008559FB">
            <w:pPr>
              <w:spacing w:after="0" w:line="240" w:lineRule="auto"/>
            </w:pPr>
            <w:r w:rsidRPr="008559FB">
              <w:t>Sat phone</w:t>
            </w:r>
          </w:p>
        </w:tc>
        <w:tc>
          <w:tcPr>
            <w:tcW w:w="465" w:type="pct"/>
            <w:gridSpan w:val="3"/>
            <w:tcBorders>
              <w:left w:val="nil"/>
              <w:right w:val="nil"/>
            </w:tcBorders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Mountain Radio</w:t>
            </w:r>
          </w:p>
        </w:tc>
        <w:tc>
          <w:tcPr>
            <w:tcW w:w="467" w:type="pct"/>
            <w:gridSpan w:val="2"/>
            <w:tcBorders>
              <w:left w:val="nil"/>
            </w:tcBorders>
          </w:tcPr>
          <w:p w:rsidR="00D06178" w:rsidRPr="008559FB" w:rsidRDefault="00D06178" w:rsidP="008559FB">
            <w:pPr>
              <w:spacing w:after="0" w:line="240" w:lineRule="auto"/>
            </w:pPr>
            <w:smartTag w:uri="urn:schemas-microsoft-com:office:smarttags" w:element="stockticker">
              <w:r w:rsidRPr="008559FB">
                <w:t>PLB</w:t>
              </w:r>
            </w:smartTag>
          </w:p>
          <w:p w:rsidR="00D06178" w:rsidRPr="008559FB" w:rsidRDefault="00D06178" w:rsidP="008559FB">
            <w:pPr>
              <w:spacing w:after="0" w:line="240" w:lineRule="auto"/>
            </w:pPr>
            <w:r w:rsidRPr="008559FB">
              <w:t>VHF</w:t>
            </w:r>
          </w:p>
        </w:tc>
      </w:tr>
      <w:tr w:rsidR="00D06178" w:rsidRPr="008559FB" w:rsidTr="00FB630C">
        <w:tc>
          <w:tcPr>
            <w:tcW w:w="799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 xml:space="preserve">Other resources </w:t>
            </w:r>
            <w:r w:rsidRPr="008559FB">
              <w:br/>
              <w:t>and notes</w:t>
            </w:r>
            <w:r w:rsidRPr="008559FB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4"/>
            <w:vAlign w:val="center"/>
          </w:tcPr>
          <w:p w:rsidR="00D06178" w:rsidRDefault="00D06178" w:rsidP="008559FB">
            <w:pPr>
              <w:spacing w:after="0" w:line="240" w:lineRule="auto"/>
            </w:pPr>
            <w:r w:rsidRPr="008559FB">
              <w:t>The Puhoi Pub is very busy on weekends, has a nice outdoor area with tables and umbrellas.  Good pub food.</w:t>
            </w:r>
            <w:r>
              <w:t xml:space="preserve"> This is a very popular trip, very sheltered, and tide assisted.</w:t>
            </w:r>
          </w:p>
          <w:p w:rsidR="00D06178" w:rsidRPr="008559FB" w:rsidRDefault="00D06178" w:rsidP="008559FB">
            <w:pPr>
              <w:spacing w:after="0" w:line="240" w:lineRule="auto"/>
            </w:pPr>
            <w:r>
              <w:t>Take money and change of clothes for the pub.</w:t>
            </w:r>
          </w:p>
        </w:tc>
        <w:tc>
          <w:tcPr>
            <w:tcW w:w="1106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Weather Parameters</w:t>
            </w:r>
            <w:r w:rsidRPr="008559FB">
              <w:rPr>
                <w:vertAlign w:val="superscript"/>
              </w:rPr>
              <w:t>12</w:t>
            </w:r>
          </w:p>
        </w:tc>
        <w:tc>
          <w:tcPr>
            <w:tcW w:w="1396" w:type="pct"/>
            <w:gridSpan w:val="9"/>
            <w:vAlign w:val="center"/>
          </w:tcPr>
          <w:p w:rsidR="00D06178" w:rsidRDefault="00D06178" w:rsidP="00FB63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06178" w:rsidRPr="00967E30" w:rsidRDefault="00D06178" w:rsidP="00FB630C">
            <w:pPr>
              <w:spacing w:after="0" w:line="240" w:lineRule="auto"/>
            </w:pPr>
            <w:r w:rsidRPr="00967E30">
              <w:rPr>
                <w:rFonts w:ascii="Arial" w:hAnsi="Arial" w:cs="Arial"/>
                <w:sz w:val="20"/>
                <w:szCs w:val="20"/>
              </w:rPr>
              <w:t>Beginners     Wind under 15 knots, no significant surf or swell</w:t>
            </w:r>
          </w:p>
          <w:p w:rsidR="00D06178" w:rsidRDefault="00D06178" w:rsidP="00FB63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06178" w:rsidRDefault="00D06178" w:rsidP="00FB63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67E30">
              <w:rPr>
                <w:rFonts w:ascii="Arial" w:hAnsi="Arial" w:cs="Arial"/>
                <w:sz w:val="20"/>
                <w:szCs w:val="20"/>
              </w:rPr>
              <w:t xml:space="preserve">Intermediate Wind under 25 knots, &amp; surf or swell less than 1.5 m </w:t>
            </w:r>
          </w:p>
          <w:p w:rsidR="00D06178" w:rsidRDefault="00D06178" w:rsidP="00FB63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06178" w:rsidRDefault="00D06178" w:rsidP="00FB63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67E30">
              <w:rPr>
                <w:rFonts w:ascii="Arial" w:hAnsi="Arial" w:cs="Arial"/>
                <w:sz w:val="20"/>
                <w:szCs w:val="20"/>
              </w:rPr>
              <w:t>Advanced    Any condition that is suitable for the trip's aims</w:t>
            </w:r>
          </w:p>
          <w:p w:rsidR="00D06178" w:rsidRPr="008559FB" w:rsidRDefault="00D06178" w:rsidP="008559FB">
            <w:pPr>
              <w:spacing w:after="0" w:line="240" w:lineRule="auto"/>
            </w:pPr>
          </w:p>
        </w:tc>
      </w:tr>
      <w:tr w:rsidR="00D06178" w:rsidRPr="008559FB">
        <w:trPr>
          <w:gridAfter w:val="1"/>
          <w:wAfter w:w="11" w:type="pct"/>
        </w:trPr>
        <w:tc>
          <w:tcPr>
            <w:tcW w:w="4989" w:type="pct"/>
            <w:gridSpan w:val="14"/>
            <w:vAlign w:val="center"/>
          </w:tcPr>
          <w:p w:rsidR="00D06178" w:rsidRPr="008559FB" w:rsidRDefault="00D06178" w:rsidP="008559FB">
            <w:pPr>
              <w:spacing w:after="0" w:line="240" w:lineRule="auto"/>
              <w:rPr>
                <w:b/>
                <w:bCs/>
              </w:rPr>
            </w:pPr>
            <w:r w:rsidRPr="008559FB">
              <w:t>Previous incidents</w:t>
            </w:r>
            <w:r w:rsidRPr="008559FB">
              <w:rPr>
                <w:vertAlign w:val="superscript"/>
              </w:rPr>
              <w:t>13</w:t>
            </w:r>
          </w:p>
        </w:tc>
      </w:tr>
    </w:tbl>
    <w:p w:rsidR="00D06178" w:rsidRDefault="00D06178">
      <w:r>
        <w:br w:type="page"/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53"/>
        <w:gridCol w:w="1085"/>
        <w:gridCol w:w="950"/>
        <w:gridCol w:w="568"/>
        <w:gridCol w:w="898"/>
        <w:gridCol w:w="1612"/>
        <w:gridCol w:w="1497"/>
        <w:gridCol w:w="9"/>
        <w:gridCol w:w="1935"/>
        <w:gridCol w:w="1522"/>
        <w:gridCol w:w="1410"/>
        <w:gridCol w:w="1093"/>
        <w:gridCol w:w="1798"/>
      </w:tblGrid>
      <w:tr w:rsidR="00D06178" w:rsidRPr="008559FB" w:rsidTr="00FB630C">
        <w:tc>
          <w:tcPr>
            <w:tcW w:w="5000" w:type="pct"/>
            <w:gridSpan w:val="13"/>
            <w:shd w:val="clear" w:color="auto" w:fill="F4B083"/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rPr>
                <w:b/>
                <w:bCs/>
              </w:rPr>
              <w:t>Safety Management</w:t>
            </w:r>
            <w:r w:rsidRPr="008559FB">
              <w:rPr>
                <w:vertAlign w:val="superscript"/>
              </w:rPr>
              <w:t>14</w:t>
            </w:r>
          </w:p>
        </w:tc>
      </w:tr>
      <w:tr w:rsidR="00D06178" w:rsidRPr="008559FB" w:rsidTr="00FB630C">
        <w:tc>
          <w:tcPr>
            <w:tcW w:w="720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Significant?</w:t>
            </w:r>
          </w:p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- E/I/M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Management Strategy</w:t>
            </w:r>
            <w:r w:rsidRPr="008559FB">
              <w:rPr>
                <w:vertAlign w:val="superscript"/>
              </w:rPr>
              <w:t>15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Hazard</w:t>
            </w:r>
          </w:p>
        </w:tc>
        <w:tc>
          <w:tcPr>
            <w:tcW w:w="490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Significant?</w:t>
            </w:r>
          </w:p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- E/I/M</w:t>
            </w:r>
          </w:p>
        </w:tc>
        <w:tc>
          <w:tcPr>
            <w:tcW w:w="1385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Management Strategy</w:t>
            </w:r>
            <w:r w:rsidRPr="008559FB">
              <w:rPr>
                <w:vertAlign w:val="superscript"/>
              </w:rPr>
              <w:t>15</w:t>
            </w:r>
          </w:p>
        </w:tc>
      </w:tr>
      <w:tr w:rsidR="00D06178" w:rsidRPr="008559FB" w:rsidTr="00FB630C">
        <w:tc>
          <w:tcPr>
            <w:tcW w:w="720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Yes - 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Carry spare dry clothes and shelter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Deep Water</w:t>
            </w:r>
          </w:p>
        </w:tc>
        <w:tc>
          <w:tcPr>
            <w:tcW w:w="490" w:type="pct"/>
            <w:vAlign w:val="center"/>
          </w:tcPr>
          <w:p w:rsidR="00D06178" w:rsidRPr="008559FB" w:rsidRDefault="00D06178" w:rsidP="008559FB">
            <w:pPr>
              <w:spacing w:after="0" w:line="240" w:lineRule="auto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Yes - E</w:t>
            </w:r>
          </w:p>
        </w:tc>
        <w:tc>
          <w:tcPr>
            <w:tcW w:w="1385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Correctly fit PFDs</w:t>
            </w:r>
          </w:p>
        </w:tc>
      </w:tr>
      <w:tr w:rsidR="00D06178" w:rsidRPr="008559FB" w:rsidTr="00FB630C">
        <w:tc>
          <w:tcPr>
            <w:tcW w:w="720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Yes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13"/>
            </w:pPr>
            <w:r w:rsidRPr="008559FB">
              <w:t xml:space="preserve">Leader has first aid qualification </w:t>
            </w:r>
          </w:p>
          <w:p w:rsidR="00D06178" w:rsidRPr="008559FB" w:rsidRDefault="00D06178" w:rsidP="008559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13"/>
            </w:pPr>
            <w:r w:rsidRPr="008559FB">
              <w:t>Ask customers about medical conditions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Bad Weather</w:t>
            </w:r>
          </w:p>
        </w:tc>
        <w:tc>
          <w:tcPr>
            <w:tcW w:w="490" w:type="pct"/>
            <w:vAlign w:val="center"/>
          </w:tcPr>
          <w:p w:rsidR="00D06178" w:rsidRPr="008559FB" w:rsidRDefault="00D06178" w:rsidP="008559FB">
            <w:pPr>
              <w:spacing w:after="0" w:line="240" w:lineRule="auto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Yes - M</w:t>
            </w:r>
          </w:p>
        </w:tc>
        <w:tc>
          <w:tcPr>
            <w:tcW w:w="1385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Understand weather forecasts.</w:t>
            </w:r>
          </w:p>
          <w:p w:rsidR="00D06178" w:rsidRPr="008559FB" w:rsidRDefault="00D06178" w:rsidP="008559FB">
            <w:pPr>
              <w:spacing w:after="0" w:line="240" w:lineRule="auto"/>
              <w:ind w:left="113"/>
            </w:pPr>
            <w:r w:rsidRPr="008559FB">
              <w:t>Have back up plans or pull out if necessary</w:t>
            </w:r>
          </w:p>
        </w:tc>
      </w:tr>
      <w:tr w:rsidR="00D06178" w:rsidRPr="008559FB" w:rsidTr="00FB630C">
        <w:tc>
          <w:tcPr>
            <w:tcW w:w="720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Yes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8"/>
            </w:pPr>
            <w:r w:rsidRPr="008559FB">
              <w:t xml:space="preserve">Correctly fit PFDs </w:t>
            </w:r>
          </w:p>
          <w:p w:rsidR="00D06178" w:rsidRPr="008559FB" w:rsidRDefault="00D06178" w:rsidP="008559F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8"/>
            </w:pPr>
            <w:r w:rsidRPr="008559FB">
              <w:t>Skills at performing rescues.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Heat / Sun</w:t>
            </w:r>
          </w:p>
        </w:tc>
        <w:tc>
          <w:tcPr>
            <w:tcW w:w="490" w:type="pct"/>
            <w:vAlign w:val="center"/>
          </w:tcPr>
          <w:p w:rsidR="00D06178" w:rsidRPr="008559FB" w:rsidRDefault="00D06178" w:rsidP="008559FB">
            <w:pPr>
              <w:spacing w:after="0" w:line="240" w:lineRule="auto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Yes - M</w:t>
            </w:r>
          </w:p>
        </w:tc>
        <w:tc>
          <w:tcPr>
            <w:tcW w:w="1385" w:type="pct"/>
            <w:gridSpan w:val="3"/>
            <w:vAlign w:val="center"/>
          </w:tcPr>
          <w:p w:rsidR="00D06178" w:rsidRPr="008559FB" w:rsidRDefault="00D06178" w:rsidP="008559F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8559FB">
              <w:t>Protective Clothing (worn),  Sunglasses, Hat</w:t>
            </w:r>
          </w:p>
          <w:p w:rsidR="00D06178" w:rsidRPr="008559FB" w:rsidRDefault="00D06178" w:rsidP="008559F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8559FB">
              <w:t>Sun Screen</w:t>
            </w:r>
          </w:p>
          <w:p w:rsidR="00D06178" w:rsidRPr="008559FB" w:rsidRDefault="00D06178" w:rsidP="008559F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8559FB">
              <w:t>Plenty of drinks</w:t>
            </w:r>
          </w:p>
        </w:tc>
      </w:tr>
      <w:tr w:rsidR="00D06178" w:rsidRPr="008559FB" w:rsidTr="00FB630C">
        <w:tc>
          <w:tcPr>
            <w:tcW w:w="720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Panic</w:t>
            </w:r>
          </w:p>
        </w:tc>
        <w:tc>
          <w:tcPr>
            <w:tcW w:w="489" w:type="pct"/>
            <w:gridSpan w:val="2"/>
          </w:tcPr>
          <w:p w:rsidR="00D06178" w:rsidRPr="008559FB" w:rsidRDefault="00D06178" w:rsidP="008559FB">
            <w:pPr>
              <w:spacing w:after="0" w:line="240" w:lineRule="auto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Yes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 xml:space="preserve">Ensure conditions match level </w:t>
            </w:r>
            <w:r w:rsidRPr="008559FB">
              <w:br/>
              <w:t>of skills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Obstacles</w:t>
            </w:r>
          </w:p>
        </w:tc>
        <w:tc>
          <w:tcPr>
            <w:tcW w:w="490" w:type="pct"/>
            <w:vAlign w:val="center"/>
          </w:tcPr>
          <w:p w:rsidR="00D06178" w:rsidRPr="008559FB" w:rsidRDefault="00D06178" w:rsidP="008559FB">
            <w:pPr>
              <w:spacing w:after="0" w:line="240" w:lineRule="auto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Yes - M</w:t>
            </w:r>
          </w:p>
        </w:tc>
        <w:tc>
          <w:tcPr>
            <w:tcW w:w="1385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Awareness of reefs, navigational hazards, nets</w:t>
            </w:r>
          </w:p>
        </w:tc>
      </w:tr>
      <w:tr w:rsidR="00D06178" w:rsidRPr="008559FB" w:rsidTr="00FB630C">
        <w:tc>
          <w:tcPr>
            <w:tcW w:w="720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489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D06178" w:rsidRPr="008559FB" w:rsidRDefault="00D06178" w:rsidP="00FB630C">
            <w:pPr>
              <w:pStyle w:val="ListParagraph"/>
              <w:spacing w:after="0" w:line="240" w:lineRule="auto"/>
              <w:ind w:left="-12"/>
            </w:pP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Other Vessels</w:t>
            </w:r>
          </w:p>
        </w:tc>
        <w:tc>
          <w:tcPr>
            <w:tcW w:w="490" w:type="pct"/>
            <w:vAlign w:val="center"/>
          </w:tcPr>
          <w:p w:rsidR="00D06178" w:rsidRPr="008559FB" w:rsidRDefault="00D06178" w:rsidP="008559FB">
            <w:pPr>
              <w:spacing w:after="0" w:line="240" w:lineRule="auto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Yes - M</w:t>
            </w:r>
          </w:p>
        </w:tc>
        <w:tc>
          <w:tcPr>
            <w:tcW w:w="1385" w:type="pct"/>
            <w:gridSpan w:val="3"/>
            <w:vAlign w:val="center"/>
          </w:tcPr>
          <w:p w:rsidR="00D06178" w:rsidRPr="008559FB" w:rsidRDefault="00D06178" w:rsidP="008559F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23"/>
            </w:pPr>
            <w:r w:rsidRPr="008559FB">
              <w:t>Understand the “rules of the sea”</w:t>
            </w:r>
          </w:p>
          <w:p w:rsidR="00D06178" w:rsidRPr="008559FB" w:rsidRDefault="00D06178" w:rsidP="008559F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23"/>
            </w:pPr>
            <w:r w:rsidRPr="008559FB">
              <w:t>“Be seen” – Have two of the following; flag, brightly coloured kayak, brightly coloured Pfd or hat. At night: an all- round white light &amp; a powerful torch.</w:t>
            </w:r>
          </w:p>
        </w:tc>
      </w:tr>
      <w:tr w:rsidR="00D06178" w:rsidRPr="008559FB" w:rsidTr="00FB630C">
        <w:tc>
          <w:tcPr>
            <w:tcW w:w="720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489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pStyle w:val="ListParagraph"/>
              <w:spacing w:after="0" w:line="240" w:lineRule="auto"/>
              <w:ind w:left="348"/>
            </w:pP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490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1385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</w:tr>
      <w:tr w:rsidR="00D06178" w:rsidRPr="008559FB" w:rsidTr="00FB630C">
        <w:tc>
          <w:tcPr>
            <w:tcW w:w="720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489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490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</w:p>
        </w:tc>
        <w:tc>
          <w:tcPr>
            <w:tcW w:w="1385" w:type="pct"/>
            <w:gridSpan w:val="3"/>
            <w:vAlign w:val="center"/>
          </w:tcPr>
          <w:p w:rsidR="00D06178" w:rsidRPr="008559FB" w:rsidRDefault="00D06178" w:rsidP="008559FB">
            <w:pPr>
              <w:spacing w:after="0" w:line="240" w:lineRule="auto"/>
              <w:ind w:left="360"/>
            </w:pPr>
          </w:p>
        </w:tc>
      </w:tr>
      <w:tr w:rsidR="00D06178" w:rsidRPr="008559FB" w:rsidTr="00FB630C">
        <w:trPr>
          <w:trHeight w:val="547"/>
        </w:trPr>
        <w:tc>
          <w:tcPr>
            <w:tcW w:w="371" w:type="pct"/>
            <w:vAlign w:val="center"/>
          </w:tcPr>
          <w:p w:rsidR="00D06178" w:rsidRPr="008559FB" w:rsidRDefault="00D06178" w:rsidP="008559FB">
            <w:pPr>
              <w:spacing w:after="0" w:line="240" w:lineRule="auto"/>
              <w:jc w:val="right"/>
            </w:pPr>
            <w:r w:rsidRPr="008559FB">
              <w:t>Written up by:</w:t>
            </w:r>
          </w:p>
        </w:tc>
        <w:tc>
          <w:tcPr>
            <w:tcW w:w="655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  <w:jc w:val="right"/>
            </w:pPr>
            <w:r w:rsidRPr="008559FB">
              <w:t>Larraine Williams</w:t>
            </w:r>
          </w:p>
        </w:tc>
        <w:tc>
          <w:tcPr>
            <w:tcW w:w="472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  <w:jc w:val="right"/>
            </w:pPr>
            <w:r w:rsidRPr="008559FB">
              <w:t>Approved By:</w:t>
            </w:r>
          </w:p>
        </w:tc>
        <w:tc>
          <w:tcPr>
            <w:tcW w:w="519" w:type="pct"/>
            <w:vAlign w:val="center"/>
          </w:tcPr>
          <w:p w:rsidR="00D06178" w:rsidRPr="008559FB" w:rsidRDefault="00D06178" w:rsidP="008559FB">
            <w:pPr>
              <w:spacing w:after="0" w:line="240" w:lineRule="auto"/>
              <w:jc w:val="right"/>
            </w:pPr>
            <w:r w:rsidRPr="008559FB">
              <w:t>Russell Williams</w:t>
            </w:r>
          </w:p>
        </w:tc>
        <w:tc>
          <w:tcPr>
            <w:tcW w:w="482" w:type="pct"/>
            <w:vAlign w:val="center"/>
          </w:tcPr>
          <w:p w:rsidR="00D06178" w:rsidRPr="008559FB" w:rsidRDefault="00D06178" w:rsidP="008559FB">
            <w:pPr>
              <w:spacing w:after="0" w:line="240" w:lineRule="auto"/>
              <w:jc w:val="right"/>
            </w:pPr>
            <w:r w:rsidRPr="008559FB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D06178" w:rsidRPr="008559FB" w:rsidRDefault="00D06178" w:rsidP="008559FB">
            <w:pPr>
              <w:spacing w:after="0" w:line="240" w:lineRule="auto"/>
              <w:jc w:val="right"/>
            </w:pPr>
            <w:r w:rsidRPr="008559FB">
              <w:t>RW</w:t>
            </w:r>
          </w:p>
        </w:tc>
        <w:tc>
          <w:tcPr>
            <w:tcW w:w="490" w:type="pct"/>
            <w:vAlign w:val="center"/>
          </w:tcPr>
          <w:p w:rsidR="00D06178" w:rsidRPr="008559FB" w:rsidRDefault="00D06178" w:rsidP="008559FB">
            <w:pPr>
              <w:spacing w:after="0" w:line="240" w:lineRule="auto"/>
              <w:jc w:val="right"/>
            </w:pPr>
            <w:r w:rsidRPr="008559FB">
              <w:t>Date:</w:t>
            </w:r>
          </w:p>
        </w:tc>
        <w:tc>
          <w:tcPr>
            <w:tcW w:w="454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16 May 2014</w:t>
            </w:r>
          </w:p>
        </w:tc>
        <w:tc>
          <w:tcPr>
            <w:tcW w:w="352" w:type="pct"/>
            <w:vAlign w:val="center"/>
          </w:tcPr>
          <w:p w:rsidR="00D06178" w:rsidRPr="008559FB" w:rsidRDefault="00D06178" w:rsidP="008559FB">
            <w:pPr>
              <w:spacing w:after="0" w:line="240" w:lineRule="auto"/>
              <w:jc w:val="right"/>
            </w:pPr>
            <w:r w:rsidRPr="008559FB">
              <w:t>Review in:</w:t>
            </w:r>
          </w:p>
        </w:tc>
        <w:tc>
          <w:tcPr>
            <w:tcW w:w="579" w:type="pct"/>
            <w:vAlign w:val="center"/>
          </w:tcPr>
          <w:p w:rsidR="00D06178" w:rsidRPr="008559FB" w:rsidRDefault="00D06178" w:rsidP="008559FB">
            <w:pPr>
              <w:spacing w:after="0" w:line="240" w:lineRule="auto"/>
            </w:pPr>
            <w:r w:rsidRPr="008559FB">
              <w:t>12 months from date of approval</w:t>
            </w:r>
          </w:p>
        </w:tc>
      </w:tr>
    </w:tbl>
    <w:p w:rsidR="00D06178" w:rsidRDefault="00D06178"/>
    <w:p w:rsidR="00D06178" w:rsidRDefault="00D06178"/>
    <w:p w:rsidR="00D06178" w:rsidRDefault="00D06178">
      <w:r>
        <w:pict>
          <v:shape id="_x0000_i1028" type="#_x0000_t75" style="width:765pt;height:511.5pt">
            <v:imagedata r:id="rId10" o:title=""/>
          </v:shape>
        </w:pict>
      </w:r>
      <w:r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D06178" w:rsidRPr="008559FB">
        <w:tc>
          <w:tcPr>
            <w:tcW w:w="15451" w:type="dxa"/>
            <w:gridSpan w:val="7"/>
            <w:shd w:val="clear" w:color="auto" w:fill="F4B083"/>
          </w:tcPr>
          <w:p w:rsidR="00D06178" w:rsidRPr="008559FB" w:rsidRDefault="00D06178" w:rsidP="00343F24">
            <w:pPr>
              <w:ind w:left="142"/>
              <w:rPr>
                <w:b/>
                <w:bCs/>
                <w:sz w:val="20"/>
                <w:szCs w:val="20"/>
              </w:rPr>
            </w:pPr>
            <w:r w:rsidRPr="008559FB">
              <w:rPr>
                <w:b/>
                <w:bCs/>
                <w:sz w:val="24"/>
                <w:szCs w:val="24"/>
              </w:rPr>
              <w:t xml:space="preserve">Additional Information Sheet </w:t>
            </w:r>
            <w:r w:rsidRPr="008559FB">
              <w:rPr>
                <w:sz w:val="24"/>
                <w:szCs w:val="24"/>
              </w:rPr>
              <w:t>(Optional)</w:t>
            </w:r>
          </w:p>
        </w:tc>
      </w:tr>
      <w:tr w:rsidR="00D06178" w:rsidRPr="008559FB">
        <w:tc>
          <w:tcPr>
            <w:tcW w:w="4946" w:type="dxa"/>
            <w:gridSpan w:val="2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16"/>
                <w:szCs w:val="16"/>
              </w:rPr>
            </w:pPr>
            <w:r w:rsidRPr="008559FB">
              <w:rPr>
                <w:sz w:val="20"/>
                <w:szCs w:val="20"/>
              </w:rPr>
              <w:t xml:space="preserve">Introduction </w:t>
            </w:r>
            <w:r w:rsidRPr="008559FB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D06178" w:rsidRPr="008559FB">
        <w:tc>
          <w:tcPr>
            <w:tcW w:w="4946" w:type="dxa"/>
            <w:gridSpan w:val="2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 xml:space="preserve">Description </w:t>
            </w:r>
            <w:r w:rsidRPr="008559FB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D06178" w:rsidRPr="008559FB">
        <w:tc>
          <w:tcPr>
            <w:tcW w:w="4946" w:type="dxa"/>
            <w:gridSpan w:val="2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D06178" w:rsidRPr="008559FB">
        <w:tc>
          <w:tcPr>
            <w:tcW w:w="4946" w:type="dxa"/>
            <w:gridSpan w:val="2"/>
            <w:shd w:val="clear" w:color="auto" w:fill="F4B083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8559FB">
              <w:rPr>
                <w:b/>
                <w:bCs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8559FB">
              <w:rPr>
                <w:b/>
                <w:bCs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D06178" w:rsidRPr="008559FB">
        <w:trPr>
          <w:trHeight w:val="464"/>
        </w:trPr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D06178" w:rsidRPr="008559FB" w:rsidRDefault="00D06178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559FB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D06178" w:rsidRPr="008559FB"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D06178" w:rsidRPr="008559FB"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D06178" w:rsidRPr="008559FB">
        <w:tc>
          <w:tcPr>
            <w:tcW w:w="4946" w:type="dxa"/>
            <w:gridSpan w:val="2"/>
            <w:shd w:val="clear" w:color="auto" w:fill="F4B083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8559FB">
              <w:rPr>
                <w:b/>
                <w:bCs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D06178" w:rsidRPr="008559FB">
        <w:trPr>
          <w:trHeight w:val="121"/>
        </w:trPr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D06178" w:rsidRPr="008559FB" w:rsidRDefault="00D06178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D06178" w:rsidRPr="008559FB"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D06178" w:rsidRPr="008559FB" w:rsidRDefault="00D06178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D06178" w:rsidRPr="008559FB">
        <w:tc>
          <w:tcPr>
            <w:tcW w:w="8959" w:type="dxa"/>
            <w:gridSpan w:val="3"/>
            <w:shd w:val="clear" w:color="auto" w:fill="F4B083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b/>
                <w:bCs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b/>
                <w:bCs/>
                <w:sz w:val="20"/>
                <w:szCs w:val="20"/>
              </w:rPr>
              <w:t>Facilities</w:t>
            </w:r>
          </w:p>
        </w:tc>
      </w:tr>
      <w:tr w:rsidR="00D06178" w:rsidRPr="008559FB"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Cabins</w:t>
            </w:r>
          </w:p>
        </w:tc>
        <w:tc>
          <w:tcPr>
            <w:tcW w:w="1134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D06178" w:rsidRPr="008559FB"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D06178" w:rsidRPr="008559FB"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D06178" w:rsidRPr="008559FB"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D06178" w:rsidRPr="008559FB"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D06178" w:rsidRPr="008559FB"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559FB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06178" w:rsidRPr="008559FB" w:rsidRDefault="00D06178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D06178" w:rsidRPr="008559FB">
        <w:tc>
          <w:tcPr>
            <w:tcW w:w="2581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  <w:r w:rsidRPr="008559FB">
              <w:rPr>
                <w:b/>
                <w:bCs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06178" w:rsidRPr="008559FB" w:rsidRDefault="00D06178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06178" w:rsidRPr="008559FB" w:rsidRDefault="00D06178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D06178" w:rsidRPr="008559FB" w:rsidRDefault="00D06178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D06178" w:rsidRDefault="00D06178" w:rsidP="00FB6A6C">
      <w:pPr>
        <w:rPr>
          <w:sz w:val="2"/>
          <w:szCs w:val="2"/>
        </w:rPr>
      </w:pPr>
    </w:p>
    <w:p w:rsidR="00D06178" w:rsidRDefault="00D06178" w:rsidP="00FB6A6C">
      <w:pPr>
        <w:rPr>
          <w:sz w:val="2"/>
          <w:szCs w:val="2"/>
        </w:rPr>
      </w:pPr>
    </w:p>
    <w:p w:rsidR="00D06178" w:rsidRDefault="00D06178" w:rsidP="00FB6A6C">
      <w:pPr>
        <w:rPr>
          <w:sz w:val="2"/>
          <w:szCs w:val="2"/>
        </w:rPr>
      </w:pPr>
    </w:p>
    <w:p w:rsidR="00D06178" w:rsidRDefault="00D06178" w:rsidP="00FB6A6C">
      <w:pPr>
        <w:rPr>
          <w:sz w:val="2"/>
          <w:szCs w:val="2"/>
        </w:rPr>
      </w:pPr>
    </w:p>
    <w:p w:rsidR="00D06178" w:rsidRDefault="00D06178" w:rsidP="00FB6A6C">
      <w:pPr>
        <w:rPr>
          <w:sz w:val="2"/>
          <w:szCs w:val="2"/>
        </w:rPr>
      </w:pPr>
    </w:p>
    <w:p w:rsidR="00D06178" w:rsidRDefault="00D06178" w:rsidP="00FB6A6C">
      <w:pPr>
        <w:rPr>
          <w:sz w:val="2"/>
          <w:szCs w:val="2"/>
        </w:rPr>
      </w:pPr>
    </w:p>
    <w:p w:rsidR="00D06178" w:rsidRDefault="00D06178" w:rsidP="0073487F">
      <w:pPr>
        <w:tabs>
          <w:tab w:val="left" w:pos="181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D06178" w:rsidRDefault="00D06178" w:rsidP="0073487F">
      <w:pPr>
        <w:tabs>
          <w:tab w:val="left" w:pos="1815"/>
        </w:tabs>
        <w:rPr>
          <w:sz w:val="2"/>
          <w:szCs w:val="2"/>
        </w:rPr>
        <w:sectPr w:rsidR="00D06178" w:rsidSect="002B2A5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  <w:r>
        <w:rPr>
          <w:sz w:val="2"/>
          <w:szCs w:val="2"/>
        </w:rPr>
        <w:tab/>
      </w:r>
    </w:p>
    <w:p w:rsidR="00D06178" w:rsidRDefault="00D06178" w:rsidP="00FB6A6C">
      <w:pPr>
        <w:rPr>
          <w:sz w:val="2"/>
          <w:szCs w:val="2"/>
        </w:rPr>
      </w:pPr>
    </w:p>
    <w:p w:rsidR="00D06178" w:rsidRPr="001C3DEF" w:rsidRDefault="00D06178" w:rsidP="007B6F66">
      <w:pPr>
        <w:spacing w:after="0" w:line="240" w:lineRule="auto"/>
        <w:jc w:val="center"/>
        <w:rPr>
          <w:b/>
          <w:bCs/>
        </w:rPr>
      </w:pPr>
      <w:r w:rsidRPr="001C3DEF">
        <w:rPr>
          <w:b/>
          <w:bCs/>
          <w:sz w:val="32"/>
          <w:szCs w:val="32"/>
        </w:rPr>
        <w:t>Act</w:t>
      </w:r>
      <w:r>
        <w:rPr>
          <w:b/>
          <w:bCs/>
          <w:sz w:val="32"/>
          <w:szCs w:val="32"/>
        </w:rPr>
        <w:t>i</w:t>
      </w:r>
      <w:r w:rsidRPr="001C3DEF">
        <w:rPr>
          <w:b/>
          <w:bCs/>
          <w:sz w:val="32"/>
          <w:szCs w:val="32"/>
        </w:rPr>
        <w:t xml:space="preserve">vity </w:t>
      </w:r>
      <w:r>
        <w:rPr>
          <w:b/>
          <w:bCs/>
          <w:sz w:val="32"/>
          <w:szCs w:val="32"/>
        </w:rPr>
        <w:t xml:space="preserve">Equipment </w:t>
      </w:r>
      <w:r w:rsidRPr="001C3DEF">
        <w:rPr>
          <w:b/>
          <w:bCs/>
          <w:sz w:val="32"/>
          <w:szCs w:val="32"/>
        </w:rPr>
        <w:t>Check list</w:t>
      </w:r>
      <w:r w:rsidRPr="001C3DEF">
        <w:rPr>
          <w:b/>
          <w:bCs/>
        </w:rPr>
        <w:br/>
      </w:r>
    </w:p>
    <w:p w:rsidR="00D06178" w:rsidRPr="001C3DEF" w:rsidRDefault="00D06178" w:rsidP="007B6F66">
      <w:pPr>
        <w:spacing w:after="0" w:line="240" w:lineRule="auto"/>
        <w:rPr>
          <w:b/>
          <w:bCs/>
        </w:rPr>
      </w:pPr>
      <w:r w:rsidRPr="001C3DEF">
        <w:rPr>
          <w:b/>
          <w:bCs/>
        </w:rPr>
        <w:t xml:space="preserve">Equipment List </w:t>
      </w:r>
    </w:p>
    <w:p w:rsidR="00D06178" w:rsidRPr="004E5AC3" w:rsidRDefault="00D06178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sz w:val="20"/>
          <w:szCs w:val="20"/>
        </w:rPr>
      </w:pPr>
      <w:r w:rsidRPr="004E5AC3">
        <w:rPr>
          <w:sz w:val="20"/>
          <w:szCs w:val="20"/>
        </w:rPr>
        <w:t>Helmet (rivers &amp; surf)</w:t>
      </w:r>
      <w:r w:rsidRPr="004E5AC3">
        <w:rPr>
          <w:sz w:val="20"/>
          <w:szCs w:val="20"/>
        </w:rPr>
        <w:tab/>
      </w:r>
      <w:r w:rsidRPr="00521C04">
        <w:rPr>
          <w:b/>
          <w:bCs/>
        </w:rPr>
        <w:t>Group Gear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Beanie / hat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smartTag w:uri="urn:schemas-microsoft-com:office:smarttags" w:element="stockticker">
        <w:r w:rsidRPr="006C1CE4">
          <w:rPr>
            <w:sz w:val="20"/>
            <w:szCs w:val="20"/>
          </w:rPr>
          <w:t>Split</w:t>
        </w:r>
      </w:smartTag>
      <w:r w:rsidRPr="006C1CE4">
        <w:rPr>
          <w:sz w:val="20"/>
          <w:szCs w:val="20"/>
        </w:rPr>
        <w:t xml:space="preserve"> paddles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Thermals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rFonts w:ascii="Wingdings" w:hAnsi="Wingdings" w:cs="Wingdings"/>
          <w:sz w:val="32"/>
          <w:szCs w:val="32"/>
        </w:rPr>
        <w:tab/>
      </w:r>
      <w:r w:rsidRPr="006C1CE4">
        <w:rPr>
          <w:sz w:val="20"/>
          <w:szCs w:val="20"/>
        </w:rPr>
        <w:t>Repair kit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Paddle Jacket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Fire lighting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PFD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Cooker/thermos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Spray deck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Spare thermals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Booties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rFonts w:ascii="Wingdings" w:hAnsi="Wingdings" w:cs="Wingdings"/>
          <w:sz w:val="32"/>
          <w:szCs w:val="32"/>
        </w:rPr>
        <w:tab/>
      </w:r>
      <w:r w:rsidRPr="006C1CE4">
        <w:rPr>
          <w:sz w:val="20"/>
          <w:szCs w:val="20"/>
        </w:rPr>
        <w:t>Tow system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Water &amp; food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1</w:t>
      </w:r>
      <w:r w:rsidRPr="006C1CE4">
        <w:rPr>
          <w:sz w:val="20"/>
          <w:szCs w:val="20"/>
          <w:vertAlign w:val="superscript"/>
        </w:rPr>
        <w:t>st</w:t>
      </w:r>
      <w:r w:rsidRPr="006C1CE4">
        <w:rPr>
          <w:sz w:val="20"/>
          <w:szCs w:val="20"/>
        </w:rPr>
        <w:t xml:space="preserve"> Aid Kit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Kayak &amp; pa</w:t>
      </w:r>
      <w:r>
        <w:rPr>
          <w:sz w:val="20"/>
          <w:szCs w:val="20"/>
        </w:rPr>
        <w:t>ddle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Flares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 w:rsidRPr="00521C04">
        <w:rPr>
          <w:b/>
          <w:bCs/>
        </w:rPr>
        <w:t>Group - Oceans &amp; Lakes</w:t>
      </w:r>
      <w:r w:rsidRPr="006C1CE4">
        <w:rPr>
          <w:sz w:val="20"/>
          <w:szCs w:val="20"/>
        </w:rPr>
        <w:t xml:space="preserve"> 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Compass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Pumps &amp; Paddle Floats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Charts / Maps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 w:rsidRPr="00521C04">
        <w:rPr>
          <w:b/>
          <w:bCs/>
        </w:rPr>
        <w:t>Group - River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smartTag w:uri="urn:schemas-microsoft-com:office:smarttags" w:element="stockticker">
        <w:r w:rsidRPr="006C1CE4">
          <w:rPr>
            <w:sz w:val="20"/>
            <w:szCs w:val="20"/>
          </w:rPr>
          <w:t>GPS</w:t>
        </w:r>
      </w:smartTag>
      <w:r w:rsidRPr="006C1CE4">
        <w:rPr>
          <w:sz w:val="20"/>
          <w:szCs w:val="20"/>
        </w:rPr>
        <w:t xml:space="preserve"> (optional)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Throw ropes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K</w:t>
      </w:r>
      <w:r w:rsidRPr="006C1CE4">
        <w:rPr>
          <w:sz w:val="20"/>
          <w:szCs w:val="20"/>
        </w:rPr>
        <w:t>nife (cut rope)</w:t>
      </w:r>
    </w:p>
    <w:p w:rsidR="00D06178" w:rsidRPr="006C1CE4" w:rsidRDefault="00D06178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Pin kit &amp; saw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Emergency Shelter</w:t>
      </w:r>
    </w:p>
    <w:p w:rsidR="00D06178" w:rsidRPr="006C1CE4" w:rsidRDefault="00D06178" w:rsidP="007B6F66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 w:rsidRPr="006C1CE4">
        <w:rPr>
          <w:rFonts w:ascii="Comic Sans MS" w:hAnsi="Comic Sans MS" w:cs="Comic Sans MS"/>
          <w:sz w:val="20"/>
          <w:szCs w:val="20"/>
        </w:rPr>
        <w:tab/>
      </w:r>
      <w:r w:rsidRPr="006C1CE4">
        <w:rPr>
          <w:rFonts w:ascii="Comic Sans MS" w:hAnsi="Comic Sans MS" w:cs="Comic Sans MS"/>
          <w:sz w:val="20"/>
          <w:szCs w:val="20"/>
        </w:rPr>
        <w:tab/>
      </w:r>
      <w:r w:rsidRPr="006C1CE4">
        <w:rPr>
          <w:rFonts w:ascii="Comic Sans MS" w:hAnsi="Comic Sans MS" w:cs="Comic Sans MS"/>
          <w:sz w:val="20"/>
          <w:szCs w:val="20"/>
        </w:rPr>
        <w:tab/>
      </w:r>
      <w:r w:rsidRPr="006C1CE4">
        <w:rPr>
          <w:rFonts w:ascii="Comic Sans MS" w:hAnsi="Comic Sans MS" w:cs="Comic Sans MS"/>
          <w:sz w:val="20"/>
          <w:szCs w:val="20"/>
        </w:rPr>
        <w:tab/>
      </w:r>
    </w:p>
    <w:p w:rsidR="00D06178" w:rsidRDefault="00D06178" w:rsidP="007B6F66">
      <w:pPr>
        <w:rPr>
          <w:sz w:val="20"/>
          <w:szCs w:val="20"/>
        </w:rPr>
        <w:sectPr w:rsidR="00D06178" w:rsidSect="008E068B">
          <w:headerReference w:type="default" r:id="rId17"/>
          <w:footerReference w:type="default" r:id="rId18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b/>
          <w:bCs/>
          <w:sz w:val="20"/>
          <w:szCs w:val="20"/>
        </w:rPr>
        <w:t>In case of emergency:</w:t>
      </w:r>
      <w:r>
        <w:rPr>
          <w:b/>
          <w:bCs/>
          <w:sz w:val="20"/>
          <w:szCs w:val="20"/>
        </w:rPr>
        <w:t xml:space="preserve">   </w:t>
      </w:r>
      <w:r>
        <w:rPr>
          <w:sz w:val="20"/>
          <w:szCs w:val="20"/>
        </w:rPr>
        <w:t>Dial 111, Mayday :VHF Channel 16</w:t>
      </w:r>
    </w:p>
    <w:p w:rsidR="00D06178" w:rsidRDefault="00D06178" w:rsidP="007B6F66">
      <w:pPr>
        <w:sectPr w:rsidR="00D06178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D06178" w:rsidRPr="001C3DEF" w:rsidRDefault="00D06178" w:rsidP="007B6F66">
      <w:pPr>
        <w:rPr>
          <w:b/>
          <w:bCs/>
        </w:rPr>
      </w:pPr>
      <w:r w:rsidRPr="001C3DEF">
        <w:rPr>
          <w:b/>
          <w:bCs/>
        </w:rPr>
        <w:t>Kayaking Check list</w:t>
      </w:r>
    </w:p>
    <w:p w:rsidR="00D06178" w:rsidRDefault="00D06178" w:rsidP="007B6F66">
      <w:pPr>
        <w:spacing w:line="288" w:lineRule="auto"/>
        <w:rPr>
          <w:sz w:val="20"/>
          <w:szCs w:val="20"/>
        </w:rPr>
        <w:sectPr w:rsidR="00D06178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Trip plan</w:t>
      </w:r>
      <w:r w:rsidRPr="00A5787E">
        <w:rPr>
          <w:sz w:val="20"/>
          <w:szCs w:val="20"/>
        </w:rPr>
        <w:tab/>
      </w:r>
      <w:r w:rsidRPr="00A5787E">
        <w:rPr>
          <w:sz w:val="20"/>
          <w:szCs w:val="20"/>
        </w:rPr>
        <w:tab/>
      </w:r>
      <w:r w:rsidRPr="00A5787E">
        <w:rPr>
          <w:sz w:val="20"/>
          <w:szCs w:val="20"/>
        </w:rPr>
        <w:tab/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Latest weather forecast</w:t>
      </w:r>
      <w:r w:rsidRPr="00A5787E">
        <w:rPr>
          <w:sz w:val="20"/>
          <w:szCs w:val="20"/>
        </w:rPr>
        <w:tab/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Conditions match skills?</w:t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ind w:left="567" w:hanging="567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 xml:space="preserve">Hyperthermia (hot) &amp;  </w:t>
      </w:r>
      <w:r>
        <w:rPr>
          <w:sz w:val="20"/>
          <w:szCs w:val="20"/>
        </w:rPr>
        <w:br/>
      </w:r>
      <w:r w:rsidRPr="00A5787E">
        <w:rPr>
          <w:sz w:val="20"/>
          <w:szCs w:val="20"/>
        </w:rPr>
        <w:t>Hypothermia (cold)</w:t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 xml:space="preserve">On &amp; off water safety </w:t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Environmental concerns</w:t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ind w:left="567" w:right="331" w:hanging="567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Emergency Procedures include emergency get out.</w:t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Working communication devices</w:t>
      </w:r>
      <w:r>
        <w:rPr>
          <w:sz w:val="20"/>
          <w:szCs w:val="20"/>
        </w:rPr>
        <w:br/>
      </w:r>
      <w:r w:rsidRPr="000B0EE4">
        <w:rPr>
          <w:sz w:val="20"/>
          <w:szCs w:val="20"/>
        </w:rPr>
        <w:t xml:space="preserve"> </w:t>
      </w:r>
      <w:r w:rsidRPr="006C1CE4">
        <w:rPr>
          <w:sz w:val="20"/>
          <w:szCs w:val="20"/>
        </w:rPr>
        <w:t xml:space="preserve">e.g. VHF radio, mobile phones, </w:t>
      </w:r>
      <w:smartTag w:uri="urn:schemas-microsoft-com:office:smarttags" w:element="stockticker">
        <w:r w:rsidRPr="006C1CE4">
          <w:rPr>
            <w:sz w:val="20"/>
            <w:szCs w:val="20"/>
          </w:rPr>
          <w:t>PLB</w:t>
        </w:r>
      </w:smartTag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Specific safety issues for this trip</w:t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Participant list</w:t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Any medical conditions</w:t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All participants keen to proceed?</w:t>
      </w: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</w:p>
    <w:p w:rsidR="00D06178" w:rsidRPr="00A5787E" w:rsidRDefault="00D06178" w:rsidP="007B6F66">
      <w:pPr>
        <w:tabs>
          <w:tab w:val="left" w:pos="567"/>
        </w:tabs>
        <w:spacing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 xml:space="preserve">Trip Plan/ 2-minute form lodged with Ops. </w:t>
      </w:r>
      <w:r>
        <w:rPr>
          <w:sz w:val="20"/>
          <w:szCs w:val="20"/>
        </w:rPr>
        <w:t xml:space="preserve"> </w:t>
      </w:r>
      <w:r w:rsidRPr="00A5787E">
        <w:rPr>
          <w:sz w:val="20"/>
          <w:szCs w:val="20"/>
        </w:rPr>
        <w:t>Manager</w:t>
      </w:r>
    </w:p>
    <w:p w:rsidR="00D06178" w:rsidRDefault="00D06178" w:rsidP="007B6F66">
      <w:pPr>
        <w:spacing w:after="0" w:line="240" w:lineRule="auto"/>
        <w:rPr>
          <w:sz w:val="20"/>
          <w:szCs w:val="20"/>
        </w:rPr>
        <w:sectPr w:rsidR="00D06178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D06178" w:rsidRPr="00A5787E" w:rsidRDefault="00D06178" w:rsidP="007B6F66">
      <w:pPr>
        <w:spacing w:after="0" w:line="240" w:lineRule="auto"/>
        <w:rPr>
          <w:sz w:val="20"/>
          <w:szCs w:val="20"/>
        </w:rPr>
      </w:pPr>
    </w:p>
    <w:p w:rsidR="00D06178" w:rsidRPr="00941B0B" w:rsidRDefault="00D06178" w:rsidP="007B6F66">
      <w:pPr>
        <w:spacing w:after="0" w:line="240" w:lineRule="auto"/>
        <w:rPr>
          <w:b/>
          <w:bCs/>
          <w:sz w:val="20"/>
          <w:szCs w:val="20"/>
          <w:lang w:val="en-US"/>
        </w:rPr>
      </w:pPr>
      <w:r w:rsidRPr="00941B0B">
        <w:rPr>
          <w:b/>
          <w:bCs/>
          <w:sz w:val="20"/>
          <w:szCs w:val="20"/>
          <w:lang w:val="en-US"/>
        </w:rPr>
        <w:t>Appropriate wind conditions to run trips:</w:t>
      </w:r>
    </w:p>
    <w:p w:rsidR="00D06178" w:rsidRPr="006C1CE4" w:rsidRDefault="00D06178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D06178" w:rsidRPr="006C1CE4" w:rsidRDefault="00D06178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D06178" w:rsidRDefault="00D06178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D06178" w:rsidRDefault="00D06178" w:rsidP="007B6F66">
      <w:pPr>
        <w:rPr>
          <w:sz w:val="20"/>
          <w:szCs w:val="20"/>
        </w:rPr>
      </w:pPr>
    </w:p>
    <w:p w:rsidR="00D06178" w:rsidRDefault="00D06178" w:rsidP="007B6F66">
      <w:pPr>
        <w:rPr>
          <w:sz w:val="20"/>
          <w:szCs w:val="20"/>
        </w:rPr>
        <w:sectPr w:rsidR="00D06178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D06178" w:rsidRPr="00521C04" w:rsidRDefault="00D06178" w:rsidP="007B6F66">
      <w:pPr>
        <w:spacing w:after="0" w:line="240" w:lineRule="auto"/>
        <w:rPr>
          <w:b/>
          <w:bCs/>
          <w:sz w:val="20"/>
          <w:szCs w:val="20"/>
        </w:rPr>
      </w:pPr>
      <w:r w:rsidRPr="00521C04">
        <w:rPr>
          <w:b/>
          <w:bCs/>
          <w:sz w:val="20"/>
          <w:szCs w:val="20"/>
        </w:rPr>
        <w:t>At conclusion of trip:</w:t>
      </w:r>
    </w:p>
    <w:p w:rsidR="00D06178" w:rsidRDefault="00D06178" w:rsidP="007B6F66">
      <w:pPr>
        <w:spacing w:after="0" w:line="240" w:lineRule="auto"/>
        <w:rPr>
          <w:sz w:val="20"/>
          <w:szCs w:val="20"/>
        </w:rPr>
      </w:pPr>
      <w:r w:rsidRPr="00A5787E">
        <w:rPr>
          <w:sz w:val="20"/>
          <w:szCs w:val="20"/>
        </w:rPr>
        <w:t xml:space="preserve">Contact </w:t>
      </w:r>
      <w:r>
        <w:rPr>
          <w:sz w:val="20"/>
          <w:szCs w:val="20"/>
        </w:rPr>
        <w:t xml:space="preserve">check in person </w:t>
      </w:r>
    </w:p>
    <w:p w:rsidR="00D06178" w:rsidRDefault="00D06178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  <w:r w:rsidRPr="00A5787E">
        <w:rPr>
          <w:sz w:val="20"/>
          <w:szCs w:val="20"/>
        </w:rPr>
        <w:t>Group Debrief.</w:t>
      </w:r>
    </w:p>
    <w:p w:rsidR="00D06178" w:rsidRDefault="00D06178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D06178" w:rsidRDefault="00D06178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D06178" w:rsidRDefault="00D06178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D06178" w:rsidRDefault="00D06178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Check in Person</w:t>
      </w:r>
      <w:r w:rsidRPr="006C1CE4">
        <w:rPr>
          <w:sz w:val="20"/>
          <w:szCs w:val="20"/>
        </w:rPr>
        <w:t xml:space="preserve"> Ph:</w:t>
      </w:r>
    </w:p>
    <w:p w:rsidR="00D06178" w:rsidRPr="006C1CE4" w:rsidRDefault="00D06178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  <w:r w:rsidRPr="006C1CE4">
        <w:rPr>
          <w:sz w:val="20"/>
          <w:szCs w:val="20"/>
        </w:rPr>
        <w:t xml:space="preserve">__________________ </w:t>
      </w:r>
      <w:smartTag w:uri="urn:schemas-microsoft-com:office:smarttags" w:element="stockticker">
        <w:r w:rsidRPr="006C1CE4">
          <w:rPr>
            <w:sz w:val="20"/>
            <w:szCs w:val="20"/>
          </w:rPr>
          <w:t>Mobile</w:t>
        </w:r>
      </w:smartTag>
    </w:p>
    <w:p w:rsidR="00D06178" w:rsidRPr="006C1CE4" w:rsidRDefault="00D06178" w:rsidP="007B6F66">
      <w:pPr>
        <w:tabs>
          <w:tab w:val="left" w:pos="1701"/>
        </w:tabs>
        <w:spacing w:after="0" w:line="240" w:lineRule="auto"/>
        <w:rPr>
          <w:sz w:val="20"/>
          <w:szCs w:val="20"/>
        </w:rPr>
      </w:pPr>
      <w:r w:rsidRPr="006C1CE4">
        <w:rPr>
          <w:sz w:val="20"/>
          <w:szCs w:val="20"/>
        </w:rPr>
        <w:t>__________________ Work</w:t>
      </w:r>
    </w:p>
    <w:p w:rsidR="00D06178" w:rsidRDefault="00D06178" w:rsidP="007B6F66">
      <w:pPr>
        <w:tabs>
          <w:tab w:val="left" w:pos="1701"/>
        </w:tabs>
        <w:spacing w:after="0" w:line="240" w:lineRule="auto"/>
        <w:rPr>
          <w:sz w:val="20"/>
          <w:szCs w:val="20"/>
        </w:rPr>
      </w:pPr>
      <w:r w:rsidRPr="006C1CE4">
        <w:rPr>
          <w:sz w:val="20"/>
          <w:szCs w:val="20"/>
        </w:rPr>
        <w:t>__________________ Home</w:t>
      </w:r>
    </w:p>
    <w:p w:rsidR="00D06178" w:rsidRDefault="00D06178" w:rsidP="007B6F66">
      <w:pPr>
        <w:ind w:left="567"/>
        <w:jc w:val="center"/>
        <w:rPr>
          <w:rFonts w:ascii="Arial" w:hAnsi="Arial" w:cs="Arial"/>
          <w:color w:val="000000"/>
          <w:sz w:val="36"/>
          <w:szCs w:val="36"/>
          <w:lang w:eastAsia="en-NZ"/>
        </w:rPr>
        <w:sectPr w:rsidR="00D06178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D06178" w:rsidRPr="00C16FF9" w:rsidRDefault="00D06178" w:rsidP="007B6F66">
      <w:pPr>
        <w:ind w:left="567"/>
        <w:jc w:val="center"/>
        <w:rPr>
          <w:rFonts w:ascii="Arial" w:hAnsi="Arial" w:cs="Arial"/>
          <w:color w:val="000000"/>
          <w:sz w:val="36"/>
          <w:szCs w:val="36"/>
          <w:lang w:eastAsia="en-NZ"/>
        </w:rPr>
      </w:pPr>
      <w:r>
        <w:rPr>
          <w:rFonts w:ascii="Arial" w:hAnsi="Arial" w:cs="Arial"/>
          <w:color w:val="000000"/>
          <w:sz w:val="36"/>
          <w:szCs w:val="36"/>
          <w:lang w:eastAsia="en-NZ"/>
        </w:rPr>
        <w:t xml:space="preserve">Activity </w:t>
      </w:r>
      <w:r w:rsidRPr="00C16FF9">
        <w:rPr>
          <w:rFonts w:ascii="Arial" w:hAnsi="Arial" w:cs="Arial"/>
          <w:color w:val="000000"/>
          <w:sz w:val="36"/>
          <w:szCs w:val="36"/>
          <w:lang w:eastAsia="en-NZ"/>
        </w:rPr>
        <w:t>Document Cover Sheet</w:t>
      </w:r>
    </w:p>
    <w:p w:rsidR="00D06178" w:rsidRDefault="00D06178" w:rsidP="007B6F66">
      <w:pPr>
        <w:ind w:left="567"/>
        <w:rPr>
          <w:rFonts w:ascii="Arial" w:hAnsi="Arial" w:cs="Arial"/>
          <w:color w:val="000000"/>
          <w:sz w:val="28"/>
          <w:szCs w:val="28"/>
          <w:lang w:eastAsia="en-NZ"/>
        </w:rPr>
      </w:pPr>
    </w:p>
    <w:p w:rsidR="00D06178" w:rsidRDefault="00D06178" w:rsidP="007B6F66">
      <w:pPr>
        <w:tabs>
          <w:tab w:val="left" w:pos="5387"/>
        </w:tabs>
        <w:ind w:left="567"/>
        <w:rPr>
          <w:rFonts w:ascii="Arial" w:hAnsi="Arial" w:cs="Arial"/>
          <w:color w:val="000000"/>
          <w:sz w:val="28"/>
          <w:szCs w:val="28"/>
          <w:lang w:eastAsia="en-NZ"/>
        </w:rPr>
      </w:pPr>
      <w:r>
        <w:rPr>
          <w:rFonts w:ascii="Arial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D06178" w:rsidRDefault="00D06178" w:rsidP="007B6F66">
      <w:pPr>
        <w:tabs>
          <w:tab w:val="left" w:pos="5387"/>
        </w:tabs>
        <w:ind w:left="567"/>
      </w:pPr>
      <w:r>
        <w:rPr>
          <w:rFonts w:ascii="Arial" w:hAnsi="Arial" w:cs="Arial"/>
          <w:color w:val="000000"/>
          <w:sz w:val="28"/>
          <w:szCs w:val="28"/>
          <w:lang w:eastAsia="en-NZ"/>
        </w:rPr>
        <w:t>Date of Activity:</w:t>
      </w:r>
    </w:p>
    <w:p w:rsidR="00D06178" w:rsidRDefault="00D06178" w:rsidP="007B6F66"/>
    <w:tbl>
      <w:tblPr>
        <w:tblW w:w="7010" w:type="dxa"/>
        <w:jc w:val="center"/>
        <w:tblLook w:val="00A0"/>
      </w:tblPr>
      <w:tblGrid>
        <w:gridCol w:w="6050"/>
        <w:gridCol w:w="960"/>
      </w:tblGrid>
      <w:tr w:rsidR="00D06178" w:rsidRPr="008559FB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Tahoma" w:hAnsi="Tahoma" w:cs="Tahoma"/>
                <w:color w:val="000000"/>
                <w:lang w:eastAsia="en-NZ"/>
              </w:rPr>
            </w:pPr>
            <w:r w:rsidRPr="005C5077">
              <w:rPr>
                <w:rFonts w:ascii="Tahoma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rFonts w:ascii="SymbolMT" w:hAnsi="SymbolMT" w:cs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7B6F66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lan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 (</w:t>
            </w:r>
            <w:smartTag w:uri="urn:schemas-microsoft-com:office:smarttags" w:element="stockticker">
              <w:r>
                <w:rPr>
                  <w:rFonts w:ascii="Tahoma" w:hAnsi="Tahoma" w:cs="Tahoma"/>
                  <w:color w:val="000000"/>
                  <w:lang w:eastAsia="en-NZ"/>
                </w:rPr>
                <w:t>TMP</w:t>
              </w:r>
            </w:smartTag>
            <w:r>
              <w:rPr>
                <w:rFonts w:ascii="Tahoma" w:hAnsi="Tahoma" w:cs="Tahoma"/>
                <w:color w:val="000000"/>
                <w:lang w:eastAsia="en-NZ"/>
              </w:rPr>
              <w:t>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8559FB">
              <w:rPr>
                <w:color w:val="000000"/>
                <w:lang w:eastAsia="en-NZ"/>
              </w:rPr>
              <w:t> </w:t>
            </w: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7B6F6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178" w:rsidRPr="008559FB" w:rsidRDefault="00D06178" w:rsidP="00313638">
            <w:pPr>
              <w:spacing w:before="100" w:beforeAutospacing="1" w:after="100" w:afterAutospacing="1" w:line="240" w:lineRule="auto"/>
              <w:rPr>
                <w:color w:val="000000"/>
                <w:lang w:eastAsia="en-NZ"/>
              </w:rPr>
            </w:pPr>
            <w:r w:rsidRPr="008559FB">
              <w:rPr>
                <w:color w:val="000000"/>
                <w:lang w:eastAsia="en-NZ"/>
              </w:rPr>
              <w:t> </w:t>
            </w: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8559FB">
              <w:rPr>
                <w:color w:val="000000"/>
                <w:lang w:eastAsia="en-NZ"/>
              </w:rPr>
              <w:t> </w:t>
            </w: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8559FB">
              <w:rPr>
                <w:color w:val="000000"/>
                <w:lang w:eastAsia="en-NZ"/>
              </w:rPr>
              <w:t> </w:t>
            </w: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8559FB">
              <w:rPr>
                <w:color w:val="000000"/>
                <w:lang w:eastAsia="en-NZ"/>
              </w:rPr>
              <w:t> </w:t>
            </w: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8559FB">
              <w:rPr>
                <w:color w:val="000000"/>
                <w:lang w:eastAsia="en-NZ"/>
              </w:rPr>
              <w:t> </w:t>
            </w: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178" w:rsidRPr="005C5077" w:rsidRDefault="00D06178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D06178" w:rsidRPr="00C16FF9" w:rsidRDefault="00D06178" w:rsidP="0031363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en-NZ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n-NZ"/>
              </w:rPr>
              <w:t>Leaders</w:t>
            </w:r>
            <w:r w:rsidRPr="00C16FF9">
              <w:rPr>
                <w:rFonts w:ascii="Arial" w:hAnsi="Arial" w:cs="Arial"/>
                <w:b/>
                <w:bCs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8559FB">
              <w:rPr>
                <w:color w:val="000000"/>
                <w:lang w:eastAsia="en-NZ"/>
              </w:rPr>
              <w:t> </w:t>
            </w: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jc w:val="right"/>
              <w:rPr>
                <w:rFonts w:ascii="SymbolMT" w:hAnsi="SymbolMT" w:cs="SymbolMT"/>
                <w:b/>
                <w:bCs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D06178" w:rsidRPr="008559FB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D06178" w:rsidRPr="00C16FF9" w:rsidRDefault="00D06178" w:rsidP="0031363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en-NZ"/>
              </w:rPr>
            </w:pPr>
            <w:r w:rsidRPr="00C16FF9">
              <w:rPr>
                <w:rFonts w:ascii="Arial" w:hAnsi="Arial" w:cs="Arial"/>
                <w:b/>
                <w:bCs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D06178" w:rsidRPr="008559FB" w:rsidRDefault="00D06178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8559FB">
              <w:rPr>
                <w:color w:val="000000"/>
                <w:lang w:eastAsia="en-NZ"/>
              </w:rPr>
              <w:t> </w:t>
            </w:r>
          </w:p>
        </w:tc>
      </w:tr>
    </w:tbl>
    <w:p w:rsidR="00D06178" w:rsidRDefault="00D06178" w:rsidP="007B6F66"/>
    <w:p w:rsidR="00D06178" w:rsidRPr="00FB6A6C" w:rsidRDefault="00D06178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D06178" w:rsidRDefault="00D06178" w:rsidP="007B6F66">
      <w:pPr>
        <w:rPr>
          <w:sz w:val="2"/>
          <w:szCs w:val="2"/>
        </w:rPr>
      </w:pPr>
    </w:p>
    <w:p w:rsidR="00D06178" w:rsidRPr="007B6F66" w:rsidRDefault="00D06178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D06178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178" w:rsidRDefault="00D06178" w:rsidP="005C0A54">
      <w:pPr>
        <w:spacing w:after="0" w:line="240" w:lineRule="auto"/>
      </w:pPr>
      <w:r>
        <w:separator/>
      </w:r>
    </w:p>
  </w:endnote>
  <w:endnote w:type="continuationSeparator" w:id="0">
    <w:p w:rsidR="00D06178" w:rsidRDefault="00D06178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178" w:rsidRDefault="00D0617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178" w:rsidRPr="00105B20" w:rsidRDefault="00D06178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D06178" w:rsidRDefault="00D06178">
    <w:pPr>
      <w:pStyle w:val="Footer"/>
    </w:pPr>
  </w:p>
  <w:p w:rsidR="00D06178" w:rsidRDefault="00D0617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178" w:rsidRPr="00105B20" w:rsidRDefault="00D06178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D06178" w:rsidRDefault="00D06178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178" w:rsidRPr="001D0B77" w:rsidRDefault="00D06178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178" w:rsidRDefault="00D06178" w:rsidP="005C0A54">
      <w:pPr>
        <w:spacing w:after="0" w:line="240" w:lineRule="auto"/>
      </w:pPr>
      <w:r>
        <w:separator/>
      </w:r>
    </w:p>
  </w:footnote>
  <w:footnote w:type="continuationSeparator" w:id="0">
    <w:p w:rsidR="00D06178" w:rsidRDefault="00D06178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178" w:rsidRDefault="00D0617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178" w:rsidRDefault="00D06178" w:rsidP="00FB6A6C">
    <w:pPr>
      <w:pStyle w:val="Header"/>
      <w:jc w:val="center"/>
    </w:pPr>
    <w:r w:rsidRPr="00004F26">
      <w:rPr>
        <w:b/>
        <w:bCs/>
        <w:sz w:val="40"/>
        <w:szCs w:val="40"/>
      </w:rPr>
      <w:t xml:space="preserve">Tier Three: </w:t>
    </w:r>
    <w:r>
      <w:rPr>
        <w:b/>
        <w:bCs/>
        <w:sz w:val="40"/>
        <w:szCs w:val="40"/>
      </w:rPr>
      <w:t xml:space="preserve">Yakity Yak Kayak Club Trip </w:t>
    </w:r>
    <w:r w:rsidRPr="00004F26">
      <w:rPr>
        <w:b/>
        <w:bCs/>
        <w:sz w:val="40"/>
        <w:szCs w:val="40"/>
      </w:rPr>
      <w:t>Management Plan</w:t>
    </w:r>
    <w:r>
      <w:rPr>
        <w:b/>
        <w:bCs/>
        <w:sz w:val="40"/>
        <w:szCs w:val="40"/>
      </w:rPr>
      <w:t xml:space="preserve"> (</w:t>
    </w:r>
    <w:smartTag w:uri="urn:schemas-microsoft-com:office:smarttags" w:element="stockticker">
      <w:r>
        <w:rPr>
          <w:b/>
          <w:bCs/>
          <w:sz w:val="40"/>
          <w:szCs w:val="40"/>
        </w:rPr>
        <w:t>TMP</w:t>
      </w:r>
    </w:smartTag>
    <w:r>
      <w:rPr>
        <w:b/>
        <w:bCs/>
        <w:sz w:val="40"/>
        <w:szCs w:val="40"/>
      </w:rPr>
      <w:t>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178" w:rsidRDefault="00D06178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178" w:rsidRDefault="00D06178" w:rsidP="007113E6">
    <w:pPr>
      <w:jc w:val="center"/>
    </w:pPr>
    <w:r w:rsidRPr="008559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30" type="#_x0000_t75" style="width:117pt;height:55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6950"/>
    <w:rsid w:val="00004F26"/>
    <w:rsid w:val="000054BF"/>
    <w:rsid w:val="0005218E"/>
    <w:rsid w:val="00073C4F"/>
    <w:rsid w:val="00075D7B"/>
    <w:rsid w:val="000B0EE4"/>
    <w:rsid w:val="000C0ADF"/>
    <w:rsid w:val="00105B20"/>
    <w:rsid w:val="00161E0F"/>
    <w:rsid w:val="0016256B"/>
    <w:rsid w:val="001705E8"/>
    <w:rsid w:val="001850C1"/>
    <w:rsid w:val="001C3DEF"/>
    <w:rsid w:val="001D0B77"/>
    <w:rsid w:val="0022369A"/>
    <w:rsid w:val="00250156"/>
    <w:rsid w:val="002807B1"/>
    <w:rsid w:val="002B2A5B"/>
    <w:rsid w:val="002E730C"/>
    <w:rsid w:val="00307720"/>
    <w:rsid w:val="00313638"/>
    <w:rsid w:val="00343F24"/>
    <w:rsid w:val="003522AB"/>
    <w:rsid w:val="0037318A"/>
    <w:rsid w:val="003805D6"/>
    <w:rsid w:val="003820EB"/>
    <w:rsid w:val="00406488"/>
    <w:rsid w:val="00412978"/>
    <w:rsid w:val="004727A0"/>
    <w:rsid w:val="004A56FC"/>
    <w:rsid w:val="004B7220"/>
    <w:rsid w:val="004E2AF9"/>
    <w:rsid w:val="004E5AC3"/>
    <w:rsid w:val="00521C04"/>
    <w:rsid w:val="005560EC"/>
    <w:rsid w:val="00565946"/>
    <w:rsid w:val="00591B2D"/>
    <w:rsid w:val="00592703"/>
    <w:rsid w:val="005A64D8"/>
    <w:rsid w:val="005C0A54"/>
    <w:rsid w:val="005C5077"/>
    <w:rsid w:val="005D7655"/>
    <w:rsid w:val="00632FAB"/>
    <w:rsid w:val="0063756C"/>
    <w:rsid w:val="00685C2F"/>
    <w:rsid w:val="006A21A4"/>
    <w:rsid w:val="006B51E6"/>
    <w:rsid w:val="006C03D1"/>
    <w:rsid w:val="006C1CE4"/>
    <w:rsid w:val="007113E6"/>
    <w:rsid w:val="00733B4C"/>
    <w:rsid w:val="0073487F"/>
    <w:rsid w:val="00744343"/>
    <w:rsid w:val="007B6F66"/>
    <w:rsid w:val="007D5317"/>
    <w:rsid w:val="00806690"/>
    <w:rsid w:val="00833434"/>
    <w:rsid w:val="008559FB"/>
    <w:rsid w:val="0086204D"/>
    <w:rsid w:val="008821A3"/>
    <w:rsid w:val="008E068B"/>
    <w:rsid w:val="0092456A"/>
    <w:rsid w:val="00926D88"/>
    <w:rsid w:val="00941B0B"/>
    <w:rsid w:val="00946DE4"/>
    <w:rsid w:val="00967E30"/>
    <w:rsid w:val="009D296D"/>
    <w:rsid w:val="009E0B82"/>
    <w:rsid w:val="009F357C"/>
    <w:rsid w:val="00A055D4"/>
    <w:rsid w:val="00A5787E"/>
    <w:rsid w:val="00A65490"/>
    <w:rsid w:val="00A76B86"/>
    <w:rsid w:val="00AC500F"/>
    <w:rsid w:val="00AC6313"/>
    <w:rsid w:val="00AD290D"/>
    <w:rsid w:val="00AF3A4E"/>
    <w:rsid w:val="00B05F84"/>
    <w:rsid w:val="00B1470C"/>
    <w:rsid w:val="00B22656"/>
    <w:rsid w:val="00BC1929"/>
    <w:rsid w:val="00C04AF3"/>
    <w:rsid w:val="00C16FF9"/>
    <w:rsid w:val="00CA09A2"/>
    <w:rsid w:val="00CD0528"/>
    <w:rsid w:val="00D052BB"/>
    <w:rsid w:val="00D06178"/>
    <w:rsid w:val="00D06738"/>
    <w:rsid w:val="00D16E7D"/>
    <w:rsid w:val="00D4058F"/>
    <w:rsid w:val="00D4452C"/>
    <w:rsid w:val="00D8477E"/>
    <w:rsid w:val="00DE78CC"/>
    <w:rsid w:val="00E170CE"/>
    <w:rsid w:val="00E32024"/>
    <w:rsid w:val="00E40691"/>
    <w:rsid w:val="00E46378"/>
    <w:rsid w:val="00E576C0"/>
    <w:rsid w:val="00E77D6D"/>
    <w:rsid w:val="00EF6950"/>
    <w:rsid w:val="00FB501E"/>
    <w:rsid w:val="00FB630C"/>
    <w:rsid w:val="00FB6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01E"/>
    <w:pPr>
      <w:spacing w:after="160" w:line="259" w:lineRule="auto"/>
    </w:pPr>
    <w:rPr>
      <w:rFonts w:cs="Calibri"/>
      <w:lang w:val="en-NZ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caps/>
      <w:kern w:val="32"/>
      <w:sz w:val="36"/>
      <w:szCs w:val="36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caps/>
      <w:color w:val="1F4E79"/>
      <w:sz w:val="28"/>
      <w:szCs w:val="28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75D7B"/>
    <w:rPr>
      <w:rFonts w:ascii="Arial" w:hAnsi="Arial" w:cs="Arial"/>
      <w:cap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075D7B"/>
    <w:rPr>
      <w:rFonts w:ascii="Arial" w:hAnsi="Arial" w:cs="Arial"/>
      <w:b/>
      <w:bCs/>
      <w:caps/>
      <w:color w:val="1F4E79"/>
      <w:sz w:val="28"/>
      <w:szCs w:val="28"/>
      <w:lang w:val="en-US"/>
    </w:rPr>
  </w:style>
  <w:style w:type="table" w:styleId="TableGrid">
    <w:name w:val="Table Grid"/>
    <w:basedOn w:val="TableNormal"/>
    <w:uiPriority w:val="99"/>
    <w:rsid w:val="00EF6950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99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03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94</TotalTime>
  <Pages>8</Pages>
  <Words>820</Words>
  <Characters>4674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Fitness</dc:creator>
  <cp:keywords/>
  <dc:description/>
  <cp:lastModifiedBy>Williams</cp:lastModifiedBy>
  <cp:revision>9</cp:revision>
  <cp:lastPrinted>2013-09-30T18:18:00Z</cp:lastPrinted>
  <dcterms:created xsi:type="dcterms:W3CDTF">2014-05-15T23:51:00Z</dcterms:created>
  <dcterms:modified xsi:type="dcterms:W3CDTF">2014-07-04T02:21:00Z</dcterms:modified>
</cp:coreProperties>
</file>